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5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818"/>
        <w:gridCol w:w="180"/>
        <w:gridCol w:w="3100"/>
        <w:gridCol w:w="230"/>
        <w:gridCol w:w="1170"/>
        <w:gridCol w:w="585"/>
        <w:gridCol w:w="2493"/>
      </w:tblGrid>
      <w:tr w:rsidR="00386B78" w:rsidRPr="00B475DD" w14:paraId="573B9B58" w14:textId="77777777" w:rsidTr="00D3250B">
        <w:tc>
          <w:tcPr>
            <w:tcW w:w="1998" w:type="dxa"/>
            <w:gridSpan w:val="2"/>
            <w:shd w:val="clear" w:color="auto" w:fill="F2F2F2" w:themeFill="background1" w:themeFillShade="F2"/>
          </w:tcPr>
          <w:p w14:paraId="537E45AD" w14:textId="77777777" w:rsidR="00DB4F41" w:rsidRPr="00D3250B" w:rsidRDefault="0014076C" w:rsidP="00B475DD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>Job Title:</w:t>
            </w:r>
          </w:p>
        </w:tc>
        <w:tc>
          <w:tcPr>
            <w:tcW w:w="3100" w:type="dxa"/>
          </w:tcPr>
          <w:p w14:paraId="2E43D537" w14:textId="327DCDD3" w:rsidR="00DB4F41" w:rsidRPr="00D3250B" w:rsidRDefault="00E90B92" w:rsidP="001F467B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>Field Hand</w:t>
            </w:r>
          </w:p>
        </w:tc>
        <w:tc>
          <w:tcPr>
            <w:tcW w:w="1985" w:type="dxa"/>
            <w:gridSpan w:val="3"/>
            <w:shd w:val="clear" w:color="auto" w:fill="F2F2F2" w:themeFill="background1" w:themeFillShade="F2"/>
          </w:tcPr>
          <w:p w14:paraId="7B5770E0" w14:textId="77777777" w:rsidR="00DB4F41" w:rsidRPr="00D3250B" w:rsidRDefault="007A2EC2" w:rsidP="00B475DD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>Department</w:t>
            </w:r>
            <w:r w:rsidR="00DB4F41" w:rsidRPr="00D3250B">
              <w:rPr>
                <w:sz w:val="22"/>
              </w:rPr>
              <w:t>:</w:t>
            </w:r>
          </w:p>
        </w:tc>
        <w:tc>
          <w:tcPr>
            <w:tcW w:w="2493" w:type="dxa"/>
          </w:tcPr>
          <w:p w14:paraId="64922FAB" w14:textId="5F4EA1FB" w:rsidR="007A2EC2" w:rsidRPr="00D3250B" w:rsidRDefault="00005795" w:rsidP="007A2EC2">
            <w:pPr>
              <w:pStyle w:val="Details"/>
              <w:rPr>
                <w:sz w:val="22"/>
              </w:rPr>
            </w:pPr>
            <w:r w:rsidRPr="00D3250B">
              <w:rPr>
                <w:sz w:val="22"/>
              </w:rPr>
              <w:t>Public Works</w:t>
            </w:r>
          </w:p>
        </w:tc>
      </w:tr>
      <w:tr w:rsidR="007A2EC2" w:rsidRPr="00B475DD" w14:paraId="6CE84AC8" w14:textId="77777777" w:rsidTr="00D3250B">
        <w:tc>
          <w:tcPr>
            <w:tcW w:w="1998" w:type="dxa"/>
            <w:gridSpan w:val="2"/>
            <w:shd w:val="clear" w:color="auto" w:fill="F2F2F2" w:themeFill="background1" w:themeFillShade="F2"/>
          </w:tcPr>
          <w:p w14:paraId="24C37236" w14:textId="77777777" w:rsidR="007A2EC2" w:rsidRPr="00D3250B" w:rsidRDefault="007A2EC2" w:rsidP="00B475DD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>Reports to:</w:t>
            </w:r>
          </w:p>
        </w:tc>
        <w:tc>
          <w:tcPr>
            <w:tcW w:w="3100" w:type="dxa"/>
          </w:tcPr>
          <w:p w14:paraId="79014307" w14:textId="77777777" w:rsidR="00B74FBB" w:rsidRPr="00D3250B" w:rsidRDefault="00E22158" w:rsidP="009F5BE2">
            <w:pPr>
              <w:pStyle w:val="Label"/>
              <w:rPr>
                <w:rStyle w:val="LabelChar"/>
                <w:sz w:val="22"/>
              </w:rPr>
            </w:pPr>
            <w:r w:rsidRPr="00D3250B">
              <w:rPr>
                <w:rStyle w:val="LabelChar"/>
                <w:sz w:val="22"/>
              </w:rPr>
              <w:t>Public Works Working Foreman</w:t>
            </w:r>
            <w:r w:rsidR="00B74FBB" w:rsidRPr="00D3250B">
              <w:rPr>
                <w:rStyle w:val="LabelChar"/>
                <w:sz w:val="22"/>
              </w:rPr>
              <w:t xml:space="preserve"> </w:t>
            </w:r>
          </w:p>
        </w:tc>
        <w:tc>
          <w:tcPr>
            <w:tcW w:w="1985" w:type="dxa"/>
            <w:gridSpan w:val="3"/>
            <w:shd w:val="clear" w:color="auto" w:fill="F2F2F2" w:themeFill="background1" w:themeFillShade="F2"/>
          </w:tcPr>
          <w:p w14:paraId="40755356" w14:textId="77777777" w:rsidR="007A2EC2" w:rsidRPr="00D3250B" w:rsidRDefault="00256B7A" w:rsidP="004E4A6E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 xml:space="preserve">Union </w:t>
            </w:r>
            <w:r w:rsidR="004E4A6E" w:rsidRPr="00D3250B">
              <w:rPr>
                <w:sz w:val="22"/>
              </w:rPr>
              <w:t>/ Non-Union</w:t>
            </w:r>
          </w:p>
        </w:tc>
        <w:tc>
          <w:tcPr>
            <w:tcW w:w="2493" w:type="dxa"/>
          </w:tcPr>
          <w:p w14:paraId="700AE461" w14:textId="587CA33C" w:rsidR="007A2EC2" w:rsidRPr="00D3250B" w:rsidRDefault="003F4531" w:rsidP="007A2EC2">
            <w:pPr>
              <w:pStyle w:val="Details"/>
              <w:rPr>
                <w:sz w:val="22"/>
              </w:rPr>
            </w:pPr>
            <w:r w:rsidRPr="00D3250B">
              <w:rPr>
                <w:sz w:val="22"/>
              </w:rPr>
              <w:t>Union</w:t>
            </w:r>
          </w:p>
        </w:tc>
      </w:tr>
      <w:tr w:rsidR="00386B78" w:rsidRPr="00B475DD" w14:paraId="2DFE5DEE" w14:textId="77777777" w:rsidTr="00D3250B">
        <w:tc>
          <w:tcPr>
            <w:tcW w:w="1998" w:type="dxa"/>
            <w:gridSpan w:val="2"/>
            <w:shd w:val="clear" w:color="auto" w:fill="F2F2F2" w:themeFill="background1" w:themeFillShade="F2"/>
          </w:tcPr>
          <w:p w14:paraId="2689CA14" w14:textId="77777777" w:rsidR="00DB4F41" w:rsidRPr="00D3250B" w:rsidRDefault="0014076C" w:rsidP="00A774A4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 xml:space="preserve">Salary </w:t>
            </w:r>
            <w:r w:rsidR="00A774A4" w:rsidRPr="00D3250B">
              <w:rPr>
                <w:sz w:val="22"/>
              </w:rPr>
              <w:t>Class</w:t>
            </w:r>
            <w:r w:rsidRPr="00D3250B">
              <w:rPr>
                <w:sz w:val="22"/>
              </w:rPr>
              <w:t>:</w:t>
            </w:r>
          </w:p>
        </w:tc>
        <w:tc>
          <w:tcPr>
            <w:tcW w:w="3100" w:type="dxa"/>
          </w:tcPr>
          <w:p w14:paraId="0F1A18A4" w14:textId="7D8CC1EB" w:rsidR="00DB4F41" w:rsidRPr="00D3250B" w:rsidRDefault="00E90B92" w:rsidP="002F020E">
            <w:pPr>
              <w:pStyle w:val="Details"/>
              <w:rPr>
                <w:sz w:val="22"/>
              </w:rPr>
            </w:pPr>
            <w:r w:rsidRPr="00D3250B">
              <w:rPr>
                <w:sz w:val="22"/>
              </w:rPr>
              <w:t xml:space="preserve">Level </w:t>
            </w:r>
            <w:r w:rsidR="00AB2F04" w:rsidRPr="00D3250B">
              <w:rPr>
                <w:sz w:val="22"/>
              </w:rPr>
              <w:t>4</w:t>
            </w:r>
          </w:p>
        </w:tc>
        <w:tc>
          <w:tcPr>
            <w:tcW w:w="1985" w:type="dxa"/>
            <w:gridSpan w:val="3"/>
            <w:tcBorders>
              <w:bottom w:val="single" w:sz="4" w:space="0" w:color="000000"/>
            </w:tcBorders>
            <w:shd w:val="clear" w:color="auto" w:fill="F2F2F2" w:themeFill="background1" w:themeFillShade="F2"/>
          </w:tcPr>
          <w:p w14:paraId="773007F8" w14:textId="77777777" w:rsidR="00DB4F41" w:rsidRPr="00D3250B" w:rsidRDefault="00DB4F41" w:rsidP="00B475DD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>Position Type:</w:t>
            </w:r>
          </w:p>
        </w:tc>
        <w:sdt>
          <w:sdtPr>
            <w:rPr>
              <w:sz w:val="22"/>
            </w:rPr>
            <w:id w:val="861970474"/>
            <w:placeholder>
              <w:docPart w:val="32948AB6311443E585C9A9F7404E4C11"/>
            </w:placeholder>
          </w:sdtPr>
          <w:sdtEndPr/>
          <w:sdtContent>
            <w:tc>
              <w:tcPr>
                <w:tcW w:w="2493" w:type="dxa"/>
              </w:tcPr>
              <w:p w14:paraId="08AE9E5F" w14:textId="7FAC167F" w:rsidR="00DB4F41" w:rsidRPr="00D3250B" w:rsidRDefault="00AB2F04" w:rsidP="00332D4E">
                <w:pPr>
                  <w:pStyle w:val="Details"/>
                  <w:rPr>
                    <w:sz w:val="22"/>
                  </w:rPr>
                </w:pPr>
                <w:r w:rsidRPr="00D3250B">
                  <w:rPr>
                    <w:sz w:val="22"/>
                  </w:rPr>
                  <w:t>Full-Time</w:t>
                </w:r>
              </w:p>
            </w:tc>
          </w:sdtContent>
        </w:sdt>
      </w:tr>
      <w:tr w:rsidR="00DB7B5C" w:rsidRPr="00B475DD" w14:paraId="79ECB1ED" w14:textId="77777777" w:rsidTr="00D3250B">
        <w:tc>
          <w:tcPr>
            <w:tcW w:w="9576" w:type="dxa"/>
            <w:gridSpan w:val="7"/>
            <w:shd w:val="clear" w:color="auto" w:fill="D9D9D9" w:themeFill="background1" w:themeFillShade="D9"/>
          </w:tcPr>
          <w:p w14:paraId="12664EE0" w14:textId="77777777" w:rsidR="00DB7B5C" w:rsidRPr="00B475DD" w:rsidRDefault="008D0916" w:rsidP="00B475DD">
            <w:pPr>
              <w:pStyle w:val="Label"/>
            </w:pPr>
            <w:r>
              <w:t xml:space="preserve">Job </w:t>
            </w:r>
            <w:r w:rsidR="00DB7B5C" w:rsidRPr="00B475DD">
              <w:t>Description</w:t>
            </w:r>
          </w:p>
        </w:tc>
      </w:tr>
      <w:tr w:rsidR="00DB7B5C" w:rsidRPr="00B475DD" w14:paraId="2E5F77B7" w14:textId="77777777" w:rsidTr="00D3250B">
        <w:tc>
          <w:tcPr>
            <w:tcW w:w="9576" w:type="dxa"/>
            <w:gridSpan w:val="7"/>
          </w:tcPr>
          <w:p w14:paraId="0872C70A" w14:textId="77777777" w:rsidR="00E90B92" w:rsidRPr="00D3250B" w:rsidRDefault="00E90B92" w:rsidP="00E90B92">
            <w:pPr>
              <w:pStyle w:val="Descriptionlabels"/>
              <w:jc w:val="both"/>
              <w:rPr>
                <w:color w:val="0F243E" w:themeColor="text2" w:themeShade="80"/>
              </w:rPr>
            </w:pPr>
            <w:r w:rsidRPr="00D3250B">
              <w:rPr>
                <w:color w:val="0F243E" w:themeColor="text2" w:themeShade="80"/>
              </w:rPr>
              <w:t>Role and Responsibilities</w:t>
            </w:r>
          </w:p>
          <w:p w14:paraId="364A7A83" w14:textId="31EE1645" w:rsidR="00E90B92" w:rsidRPr="00D3250B" w:rsidRDefault="00E90B92" w:rsidP="00E90B92">
            <w:pPr>
              <w:pStyle w:val="Descriptionlabels"/>
              <w:jc w:val="both"/>
              <w:rPr>
                <w:rFonts w:asciiTheme="minorHAnsi" w:hAnsiTheme="minorHAnsi" w:cstheme="minorHAnsi"/>
                <w:b w:val="0"/>
                <w:smallCaps w:val="0"/>
              </w:rPr>
            </w:pP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fldChar w:fldCharType="begin"/>
            </w: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instrText xml:space="preserve"> SEQ CHAPTER \h \r 1</w:instrText>
            </w: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fldChar w:fldCharType="end"/>
            </w: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t xml:space="preserve">The position of Field Hand is generally responsible for maintenance of </w:t>
            </w:r>
            <w:r w:rsidR="00EA0CC0" w:rsidRPr="00D3250B">
              <w:rPr>
                <w:rFonts w:asciiTheme="minorHAnsi" w:hAnsiTheme="minorHAnsi" w:cstheme="minorHAnsi"/>
                <w:b w:val="0"/>
                <w:smallCaps w:val="0"/>
              </w:rPr>
              <w:t xml:space="preserve">municipal facilities, </w:t>
            </w: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t>water and sewerage systems under the jurisdiction of the Municipality</w:t>
            </w:r>
            <w:r w:rsidR="00E22158" w:rsidRPr="00D3250B">
              <w:rPr>
                <w:rFonts w:asciiTheme="minorHAnsi" w:hAnsiTheme="minorHAnsi" w:cstheme="minorHAnsi"/>
                <w:b w:val="0"/>
                <w:smallCaps w:val="0"/>
              </w:rPr>
              <w:t xml:space="preserve"> as well as other municipal infrastructure such as roads</w:t>
            </w:r>
            <w:r w:rsidR="000E5806" w:rsidRPr="00D3250B">
              <w:rPr>
                <w:rFonts w:asciiTheme="minorHAnsi" w:hAnsiTheme="minorHAnsi" w:cstheme="minorHAnsi"/>
                <w:b w:val="0"/>
                <w:smallCaps w:val="0"/>
              </w:rPr>
              <w:t>,</w:t>
            </w:r>
            <w:r w:rsidR="00B62C57" w:rsidRPr="00D3250B">
              <w:rPr>
                <w:rFonts w:asciiTheme="minorHAnsi" w:hAnsiTheme="minorHAnsi" w:cstheme="minorHAnsi"/>
                <w:b w:val="0"/>
                <w:smallCaps w:val="0"/>
              </w:rPr>
              <w:t xml:space="preserve"> sidewalks</w:t>
            </w:r>
            <w:r w:rsidR="000E5806" w:rsidRPr="00D3250B">
              <w:rPr>
                <w:rFonts w:asciiTheme="minorHAnsi" w:hAnsiTheme="minorHAnsi" w:cstheme="minorHAnsi"/>
                <w:b w:val="0"/>
                <w:smallCaps w:val="0"/>
              </w:rPr>
              <w:t>, the Richmond Solid Waste Management Facility and the Richmond Arena</w:t>
            </w: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t>.</w:t>
            </w:r>
          </w:p>
          <w:p w14:paraId="624AD00D" w14:textId="77777777" w:rsidR="00E90B92" w:rsidRPr="00D3250B" w:rsidRDefault="00E90B92" w:rsidP="00E90B92">
            <w:pPr>
              <w:pStyle w:val="Descriptionlabels"/>
              <w:jc w:val="both"/>
              <w:rPr>
                <w:rFonts w:asciiTheme="minorHAnsi" w:hAnsiTheme="minorHAnsi"/>
              </w:rPr>
            </w:pPr>
            <w:r w:rsidRPr="00D3250B">
              <w:rPr>
                <w:rFonts w:asciiTheme="minorHAnsi" w:hAnsiTheme="minorHAnsi"/>
              </w:rPr>
              <w:t>specific duties include:</w:t>
            </w:r>
          </w:p>
          <w:p w14:paraId="6B1C621B" w14:textId="45EFD66F" w:rsidR="002930B2" w:rsidRPr="00D3250B" w:rsidRDefault="007B5C6E" w:rsidP="00332D4E">
            <w:pPr>
              <w:pStyle w:val="BulletedList"/>
              <w:numPr>
                <w:ilvl w:val="0"/>
                <w:numId w:val="22"/>
              </w:numPr>
              <w:spacing w:after="0"/>
              <w:ind w:left="714" w:hanging="357"/>
              <w:rPr>
                <w:rFonts w:asciiTheme="majorHAnsi" w:hAnsiTheme="majorHAnsi" w:cs="Verdana"/>
                <w:sz w:val="22"/>
              </w:rPr>
            </w:pPr>
            <w:r w:rsidRPr="00D3250B">
              <w:rPr>
                <w:rFonts w:asciiTheme="majorHAnsi" w:hAnsiTheme="majorHAnsi" w:cs="Verdana"/>
                <w:sz w:val="22"/>
              </w:rPr>
              <w:t>M</w:t>
            </w:r>
            <w:r w:rsidR="002930B2" w:rsidRPr="00D3250B">
              <w:rPr>
                <w:rFonts w:asciiTheme="majorHAnsi" w:hAnsiTheme="majorHAnsi" w:cs="Verdana"/>
                <w:sz w:val="22"/>
              </w:rPr>
              <w:t>aintenance of municipal facilities</w:t>
            </w:r>
            <w:r w:rsidRPr="00D3250B">
              <w:rPr>
                <w:rFonts w:asciiTheme="majorHAnsi" w:hAnsiTheme="majorHAnsi" w:cs="Verdana"/>
                <w:sz w:val="22"/>
              </w:rPr>
              <w:t xml:space="preserve"> such as the Municipal Administration Building, water and sewer treatment facilities, </w:t>
            </w:r>
            <w:r w:rsidR="0082558C">
              <w:rPr>
                <w:rFonts w:asciiTheme="majorHAnsi" w:hAnsiTheme="majorHAnsi" w:cs="Verdana"/>
                <w:sz w:val="22"/>
              </w:rPr>
              <w:t xml:space="preserve">municipally maintained septic systems, </w:t>
            </w:r>
            <w:r w:rsidRPr="00D3250B">
              <w:rPr>
                <w:rFonts w:asciiTheme="majorHAnsi" w:hAnsiTheme="majorHAnsi" w:cs="Verdana"/>
                <w:sz w:val="22"/>
              </w:rPr>
              <w:t>sewage lift stations, water towers, Solid Waste Management Facility, Richmond Arena, etc.</w:t>
            </w:r>
            <w:r w:rsidR="002930B2" w:rsidRPr="00D3250B">
              <w:rPr>
                <w:rFonts w:asciiTheme="majorHAnsi" w:hAnsiTheme="majorHAnsi" w:cs="Verdana"/>
                <w:sz w:val="22"/>
              </w:rPr>
              <w:t xml:space="preserve"> </w:t>
            </w:r>
            <w:r w:rsidRPr="00D3250B">
              <w:rPr>
                <w:rFonts w:asciiTheme="majorHAnsi" w:hAnsiTheme="majorHAnsi" w:cs="Verdana"/>
                <w:sz w:val="22"/>
              </w:rPr>
              <w:t xml:space="preserve">Maintenance activities include </w:t>
            </w:r>
            <w:r w:rsidR="002930B2" w:rsidRPr="00D3250B">
              <w:rPr>
                <w:rFonts w:asciiTheme="majorHAnsi" w:hAnsiTheme="majorHAnsi" w:cs="Verdana"/>
                <w:sz w:val="22"/>
              </w:rPr>
              <w:t>groundskeeping</w:t>
            </w:r>
            <w:r w:rsidR="00EA0CC0" w:rsidRPr="00D3250B">
              <w:rPr>
                <w:rFonts w:asciiTheme="majorHAnsi" w:hAnsiTheme="majorHAnsi" w:cs="Verdana"/>
                <w:sz w:val="22"/>
              </w:rPr>
              <w:t xml:space="preserve"> and</w:t>
            </w:r>
            <w:r w:rsidR="002930B2" w:rsidRPr="00D3250B">
              <w:rPr>
                <w:rFonts w:asciiTheme="majorHAnsi" w:hAnsiTheme="majorHAnsi" w:cs="Verdana"/>
                <w:sz w:val="22"/>
              </w:rPr>
              <w:t xml:space="preserve"> </w:t>
            </w:r>
            <w:r w:rsidR="00EA0CC0" w:rsidRPr="00D3250B">
              <w:rPr>
                <w:rFonts w:asciiTheme="majorHAnsi" w:hAnsiTheme="majorHAnsi" w:cs="Verdana"/>
                <w:sz w:val="22"/>
              </w:rPr>
              <w:t xml:space="preserve">minor </w:t>
            </w:r>
            <w:r w:rsidR="002930B2" w:rsidRPr="00D3250B">
              <w:rPr>
                <w:rFonts w:asciiTheme="majorHAnsi" w:hAnsiTheme="majorHAnsi" w:cs="Verdana"/>
                <w:sz w:val="22"/>
              </w:rPr>
              <w:t xml:space="preserve">building maintenance (painting, building repairs/maintenance, waste disposal, </w:t>
            </w:r>
            <w:r w:rsidR="00B62C57" w:rsidRPr="00D3250B">
              <w:rPr>
                <w:rFonts w:asciiTheme="majorHAnsi" w:hAnsiTheme="majorHAnsi" w:cs="Verdana"/>
                <w:sz w:val="22"/>
              </w:rPr>
              <w:t>etc.</w:t>
            </w:r>
            <w:r w:rsidR="002930B2" w:rsidRPr="00D3250B">
              <w:rPr>
                <w:rFonts w:asciiTheme="majorHAnsi" w:hAnsiTheme="majorHAnsi" w:cs="Verdana"/>
                <w:sz w:val="22"/>
              </w:rPr>
              <w:t>).</w:t>
            </w:r>
          </w:p>
          <w:p w14:paraId="3AEC886A" w14:textId="473713F9" w:rsidR="00E90B92" w:rsidRPr="00D3250B" w:rsidRDefault="00E90B92" w:rsidP="00332D4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fldChar w:fldCharType="begin"/>
            </w:r>
            <w:r w:rsidRPr="00D3250B">
              <w:rPr>
                <w:rFonts w:asciiTheme="majorHAnsi" w:hAnsiTheme="majorHAnsi" w:cs="Verdana"/>
                <w:color w:val="262626"/>
              </w:rPr>
              <w:instrText xml:space="preserve"> SEQ CHAPTER \h \r 1</w:instrText>
            </w:r>
            <w:r w:rsidRPr="00D3250B">
              <w:rPr>
                <w:rFonts w:asciiTheme="majorHAnsi" w:hAnsiTheme="majorHAnsi" w:cs="Verdana"/>
                <w:color w:val="262626"/>
              </w:rPr>
              <w:fldChar w:fldCharType="end"/>
            </w:r>
            <w:r w:rsidR="007B5C6E" w:rsidRPr="00D3250B">
              <w:rPr>
                <w:rFonts w:asciiTheme="majorHAnsi" w:hAnsiTheme="majorHAnsi" w:cs="Verdana"/>
                <w:color w:val="262626"/>
              </w:rPr>
              <w:t>I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nstallation of new water and sewer </w:t>
            </w:r>
            <w:r w:rsidR="007B5C6E" w:rsidRPr="00D3250B">
              <w:rPr>
                <w:rFonts w:asciiTheme="majorHAnsi" w:hAnsiTheme="majorHAnsi" w:cs="Verdana"/>
                <w:color w:val="262626"/>
              </w:rPr>
              <w:t>connections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 that are approved by the Director of Public Works/Municipal Engineer. </w:t>
            </w:r>
          </w:p>
          <w:p w14:paraId="1F3A25D9" w14:textId="2CCCF990" w:rsidR="00E90B92" w:rsidRPr="00D3250B" w:rsidRDefault="00E90B92" w:rsidP="00332D4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fldChar w:fldCharType="begin"/>
            </w:r>
            <w:r w:rsidRPr="00D3250B">
              <w:rPr>
                <w:rFonts w:asciiTheme="majorHAnsi" w:hAnsiTheme="majorHAnsi" w:cs="Verdana"/>
                <w:color w:val="262626"/>
              </w:rPr>
              <w:instrText xml:space="preserve"> SEQ CHAPTER \h \r 1</w:instrText>
            </w:r>
            <w:r w:rsidRPr="00D3250B">
              <w:rPr>
                <w:rFonts w:asciiTheme="majorHAnsi" w:hAnsiTheme="majorHAnsi" w:cs="Verdana"/>
                <w:color w:val="262626"/>
              </w:rPr>
              <w:fldChar w:fldCharType="end"/>
            </w:r>
            <w:r w:rsidR="007B5C6E" w:rsidRPr="00D3250B">
              <w:rPr>
                <w:rFonts w:asciiTheme="majorHAnsi" w:hAnsiTheme="majorHAnsi" w:cs="Verdana"/>
                <w:color w:val="262626"/>
              </w:rPr>
              <w:t>I</w:t>
            </w:r>
            <w:r w:rsidR="00C7087D" w:rsidRPr="00D3250B">
              <w:rPr>
                <w:rFonts w:asciiTheme="majorHAnsi" w:hAnsiTheme="majorHAnsi" w:cs="Verdana"/>
                <w:color w:val="262626"/>
              </w:rPr>
              <w:t xml:space="preserve">nspection and </w:t>
            </w:r>
            <w:r w:rsidRPr="00D3250B">
              <w:rPr>
                <w:rFonts w:asciiTheme="majorHAnsi" w:hAnsiTheme="majorHAnsi" w:cs="Verdana"/>
                <w:color w:val="262626"/>
              </w:rPr>
              <w:t>repairs to water and sewerage system</w:t>
            </w:r>
            <w:r w:rsidR="00EA0CC0" w:rsidRPr="00D3250B">
              <w:rPr>
                <w:rFonts w:asciiTheme="majorHAnsi" w:hAnsiTheme="majorHAnsi" w:cs="Verdana"/>
                <w:color w:val="262626"/>
              </w:rPr>
              <w:t xml:space="preserve"> infrastructure</w:t>
            </w:r>
            <w:r w:rsidR="00C7087D" w:rsidRPr="00D3250B">
              <w:rPr>
                <w:rFonts w:asciiTheme="majorHAnsi" w:hAnsiTheme="majorHAnsi" w:cs="Verdana"/>
                <w:color w:val="262626"/>
              </w:rPr>
              <w:t xml:space="preserve"> such as water/sewer mains, valves, hydrants, manholes,</w:t>
            </w:r>
            <w:r w:rsidR="00D659BB" w:rsidRPr="00D3250B">
              <w:rPr>
                <w:rFonts w:asciiTheme="majorHAnsi" w:hAnsiTheme="majorHAnsi" w:cs="Verdana"/>
                <w:color w:val="262626"/>
              </w:rPr>
              <w:t xml:space="preserve"> water meters,</w:t>
            </w:r>
            <w:r w:rsidR="00C7087D" w:rsidRPr="00D3250B">
              <w:rPr>
                <w:rFonts w:asciiTheme="majorHAnsi" w:hAnsiTheme="majorHAnsi" w:cs="Verdana"/>
                <w:color w:val="262626"/>
              </w:rPr>
              <w:t xml:space="preserve"> etc.</w:t>
            </w:r>
          </w:p>
          <w:p w14:paraId="48A6B501" w14:textId="1709F414" w:rsidR="00D659BB" w:rsidRPr="00D3250B" w:rsidRDefault="00D659BB" w:rsidP="00332D4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>Provi</w:t>
            </w:r>
            <w:r w:rsidR="00EE4CFD" w:rsidRPr="00D3250B">
              <w:rPr>
                <w:rFonts w:asciiTheme="majorHAnsi" w:hAnsiTheme="majorHAnsi" w:cs="Verdana"/>
                <w:color w:val="262626"/>
              </w:rPr>
              <w:t xml:space="preserve">de </w:t>
            </w:r>
            <w:r w:rsidRPr="00D3250B">
              <w:rPr>
                <w:rFonts w:asciiTheme="majorHAnsi" w:hAnsiTheme="majorHAnsi" w:cs="Verdana"/>
                <w:color w:val="262626"/>
              </w:rPr>
              <w:t>locating services for Municipal infrastructure prior to excavation work within our serviced areas.</w:t>
            </w:r>
          </w:p>
          <w:p w14:paraId="41D88742" w14:textId="31C8BB2D" w:rsidR="00D659BB" w:rsidRPr="00D3250B" w:rsidRDefault="00D659BB" w:rsidP="005C131F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>Respond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/investigate 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complaints 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related to water or </w:t>
            </w:r>
            <w:r w:rsidRPr="00D3250B">
              <w:rPr>
                <w:rFonts w:asciiTheme="majorHAnsi" w:hAnsiTheme="majorHAnsi" w:cs="Verdana"/>
                <w:color w:val="262626"/>
              </w:rPr>
              <w:t>wastewater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 issues, </w:t>
            </w:r>
            <w:r w:rsidRPr="00D3250B">
              <w:rPr>
                <w:rFonts w:asciiTheme="majorHAnsi" w:hAnsiTheme="majorHAnsi" w:cs="Verdana"/>
                <w:color w:val="262626"/>
              </w:rPr>
              <w:t>street</w:t>
            </w:r>
            <w:r w:rsidRPr="00D3250B">
              <w:rPr>
                <w:rFonts w:asciiTheme="majorHAnsi" w:hAnsiTheme="majorHAnsi" w:cs="Verdana"/>
                <w:color w:val="262626"/>
              </w:rPr>
              <w:t>/sidewalk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 lighting, water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/sewer </w:t>
            </w:r>
            <w:r w:rsidRPr="00D3250B">
              <w:rPr>
                <w:rFonts w:asciiTheme="majorHAnsi" w:hAnsiTheme="majorHAnsi" w:cs="Verdana"/>
                <w:color w:val="262626"/>
              </w:rPr>
              <w:t>leaks</w:t>
            </w:r>
            <w:r w:rsidRPr="00D3250B">
              <w:rPr>
                <w:rFonts w:asciiTheme="majorHAnsi" w:hAnsiTheme="majorHAnsi" w:cs="Verdana"/>
                <w:color w:val="262626"/>
              </w:rPr>
              <w:t>, etc.</w:t>
            </w:r>
          </w:p>
          <w:p w14:paraId="61E9B141" w14:textId="5E28A994" w:rsidR="00F64C73" w:rsidRPr="00D3250B" w:rsidRDefault="007B5C6E" w:rsidP="00332D4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>S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 xml:space="preserve">now and ice removal </w:t>
            </w:r>
            <w:r w:rsidR="00CB1581" w:rsidRPr="00D3250B">
              <w:rPr>
                <w:rFonts w:asciiTheme="majorHAnsi" w:hAnsiTheme="majorHAnsi" w:cs="Verdana"/>
                <w:color w:val="262626"/>
              </w:rPr>
              <w:t xml:space="preserve">on 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 xml:space="preserve">municipal </w:t>
            </w:r>
            <w:r w:rsidR="00CB1581" w:rsidRPr="00D3250B">
              <w:rPr>
                <w:rFonts w:asciiTheme="majorHAnsi" w:hAnsiTheme="majorHAnsi" w:cs="Verdana"/>
                <w:color w:val="262626"/>
              </w:rPr>
              <w:t>roads/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>sidewalks</w:t>
            </w:r>
            <w:r w:rsidR="00CB1581" w:rsidRPr="00D3250B">
              <w:rPr>
                <w:rFonts w:asciiTheme="majorHAnsi" w:hAnsiTheme="majorHAnsi" w:cs="Verdana"/>
                <w:color w:val="262626"/>
              </w:rPr>
              <w:t xml:space="preserve"> and municipal facilities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>.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 Includes operation of plow trucks (no air brakes required), skid steer, snowblower and shoveling.</w:t>
            </w:r>
          </w:p>
          <w:p w14:paraId="6B95985D" w14:textId="56CA8D96" w:rsidR="005C131F" w:rsidRPr="00D3250B" w:rsidRDefault="005C131F" w:rsidP="005C131F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415CC1">
              <w:rPr>
                <w:rFonts w:asciiTheme="majorHAnsi" w:hAnsiTheme="majorHAnsi" w:cs="Verdana"/>
                <w:color w:val="262626"/>
              </w:rPr>
              <w:fldChar w:fldCharType="begin"/>
            </w:r>
            <w:r w:rsidRPr="00415CC1">
              <w:rPr>
                <w:rFonts w:asciiTheme="majorHAnsi" w:hAnsiTheme="majorHAnsi" w:cs="Verdana"/>
                <w:color w:val="262626"/>
              </w:rPr>
              <w:instrText xml:space="preserve"> SEQ CHAPTER \h \r 1</w:instrText>
            </w:r>
            <w:r w:rsidRPr="00415CC1">
              <w:rPr>
                <w:rFonts w:asciiTheme="majorHAnsi" w:hAnsiTheme="majorHAnsi" w:cs="Verdana"/>
                <w:color w:val="262626"/>
              </w:rPr>
              <w:fldChar w:fldCharType="end"/>
            </w:r>
            <w:r w:rsidRPr="00415CC1">
              <w:rPr>
                <w:rFonts w:asciiTheme="majorHAnsi" w:hAnsiTheme="majorHAnsi" w:cs="Verdana"/>
                <w:color w:val="262626"/>
              </w:rPr>
              <w:t xml:space="preserve">Attendance of training courses as </w:t>
            </w:r>
            <w:r w:rsidRPr="00D3250B">
              <w:rPr>
                <w:rFonts w:asciiTheme="majorHAnsi" w:hAnsiTheme="majorHAnsi" w:cs="Verdana"/>
                <w:color w:val="262626"/>
              </w:rPr>
              <w:t>recommended</w:t>
            </w:r>
            <w:r w:rsidRPr="00415CC1">
              <w:rPr>
                <w:rFonts w:asciiTheme="majorHAnsi" w:hAnsiTheme="majorHAnsi" w:cs="Verdana"/>
                <w:color w:val="262626"/>
              </w:rPr>
              <w:t xml:space="preserve"> by the Director of Public 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Works in consultation with the </w:t>
            </w:r>
            <w:r w:rsidRPr="00D3250B">
              <w:rPr>
                <w:rFonts w:asciiTheme="majorHAnsi" w:hAnsiTheme="majorHAnsi" w:cs="Verdana"/>
                <w:color w:val="262626"/>
              </w:rPr>
              <w:t>Public Works Working Foreman</w:t>
            </w:r>
            <w:r w:rsidRPr="00D3250B">
              <w:rPr>
                <w:rFonts w:asciiTheme="majorHAnsi" w:hAnsiTheme="majorHAnsi" w:cs="Verdana"/>
                <w:color w:val="262626"/>
              </w:rPr>
              <w:t>.</w:t>
            </w:r>
          </w:p>
          <w:p w14:paraId="78B86F4E" w14:textId="77777777" w:rsidR="005C131F" w:rsidRPr="00415CC1" w:rsidRDefault="005C131F" w:rsidP="005C131F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415CC1">
              <w:rPr>
                <w:rFonts w:asciiTheme="majorHAnsi" w:hAnsiTheme="majorHAnsi" w:cs="Verdana"/>
                <w:color w:val="262626"/>
              </w:rPr>
              <w:t xml:space="preserve">Carrying out </w:t>
            </w:r>
            <w:r w:rsidRPr="00D3250B">
              <w:rPr>
                <w:rFonts w:asciiTheme="majorHAnsi" w:hAnsiTheme="majorHAnsi" w:cs="Verdana"/>
                <w:color w:val="262626"/>
              </w:rPr>
              <w:t>all</w:t>
            </w:r>
            <w:r w:rsidRPr="00415CC1">
              <w:rPr>
                <w:rFonts w:asciiTheme="majorHAnsi" w:hAnsiTheme="majorHAnsi" w:cs="Verdana"/>
                <w:color w:val="262626"/>
              </w:rPr>
              <w:t xml:space="preserve"> the above while ensuring safe work practices are adhered </w:t>
            </w:r>
            <w:r w:rsidRPr="00D3250B">
              <w:rPr>
                <w:rFonts w:asciiTheme="majorHAnsi" w:hAnsiTheme="majorHAnsi" w:cs="Verdana"/>
                <w:color w:val="262626"/>
              </w:rPr>
              <w:t>to.</w:t>
            </w:r>
          </w:p>
          <w:p w14:paraId="4206BD65" w14:textId="186EBD35" w:rsidR="00E90B92" w:rsidRPr="00D3250B" w:rsidRDefault="00E90B92" w:rsidP="00332D4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fldChar w:fldCharType="begin"/>
            </w:r>
            <w:r w:rsidRPr="00D3250B">
              <w:rPr>
                <w:rFonts w:asciiTheme="majorHAnsi" w:hAnsiTheme="majorHAnsi" w:cs="Verdana"/>
                <w:color w:val="262626"/>
              </w:rPr>
              <w:instrText xml:space="preserve"> SEQ CHAPTER \h \r 1</w:instrText>
            </w:r>
            <w:r w:rsidRPr="00D3250B">
              <w:rPr>
                <w:rFonts w:asciiTheme="majorHAnsi" w:hAnsiTheme="majorHAnsi" w:cs="Verdana"/>
                <w:color w:val="262626"/>
              </w:rPr>
              <w:fldChar w:fldCharType="end"/>
            </w:r>
            <w:r w:rsidRPr="00D3250B">
              <w:rPr>
                <w:rFonts w:asciiTheme="majorHAnsi" w:hAnsiTheme="majorHAnsi" w:cs="Verdana"/>
                <w:color w:val="262626"/>
              </w:rPr>
              <w:t>Any other duties which the Municipality may require from time to time.</w:t>
            </w:r>
          </w:p>
          <w:p w14:paraId="179C9DBE" w14:textId="348D0694" w:rsidR="00E90B92" w:rsidRPr="00D3250B" w:rsidRDefault="00BA138D" w:rsidP="00E90B92">
            <w:pPr>
              <w:pStyle w:val="Descriptionlabels"/>
              <w:jc w:val="both"/>
            </w:pPr>
            <w:r w:rsidRPr="00D3250B">
              <w:t xml:space="preserve">Skills, </w:t>
            </w:r>
            <w:r w:rsidR="00E90B92" w:rsidRPr="00D3250B">
              <w:t>Qualifications and Education Requirements</w:t>
            </w:r>
          </w:p>
          <w:p w14:paraId="6E5C3187" w14:textId="50AFECE8" w:rsidR="00E90B92" w:rsidRPr="00D3250B" w:rsidRDefault="00E90B92" w:rsidP="007B5C6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>Grade 12 High School Diploma</w:t>
            </w:r>
            <w:r w:rsidR="00F31A11" w:rsidRPr="00D3250B">
              <w:rPr>
                <w:rFonts w:asciiTheme="majorHAnsi" w:hAnsiTheme="majorHAnsi" w:cs="Verdana"/>
                <w:color w:val="262626"/>
              </w:rPr>
              <w:t xml:space="preserve"> or equivalent</w:t>
            </w:r>
          </w:p>
          <w:p w14:paraId="4DA3A918" w14:textId="41C4771B" w:rsidR="00F64C73" w:rsidRPr="00D3250B" w:rsidRDefault="00EE4CFD" w:rsidP="007B5C6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>V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 xml:space="preserve">alid </w:t>
            </w:r>
            <w:r w:rsidR="00CB1581" w:rsidRPr="00D3250B">
              <w:rPr>
                <w:rFonts w:asciiTheme="majorHAnsi" w:hAnsiTheme="majorHAnsi" w:cs="Verdana"/>
                <w:color w:val="262626"/>
              </w:rPr>
              <w:t xml:space="preserve">nova scotia class 5 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>driver’s license</w:t>
            </w:r>
          </w:p>
          <w:p w14:paraId="61E4E806" w14:textId="64EA8C1C" w:rsidR="00062142" w:rsidRPr="00D3250B" w:rsidRDefault="000E5806" w:rsidP="007B5C6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 xml:space="preserve">Previous </w:t>
            </w:r>
            <w:r w:rsidR="00CB1581" w:rsidRPr="00D3250B">
              <w:rPr>
                <w:rFonts w:asciiTheme="majorHAnsi" w:hAnsiTheme="majorHAnsi" w:cs="Verdana"/>
                <w:color w:val="262626"/>
              </w:rPr>
              <w:t xml:space="preserve">experience with municipal infrastructure </w:t>
            </w:r>
            <w:r w:rsidRPr="00D3250B">
              <w:rPr>
                <w:rFonts w:asciiTheme="majorHAnsi" w:hAnsiTheme="majorHAnsi" w:cs="Verdana"/>
                <w:color w:val="262626"/>
              </w:rPr>
              <w:t>/ public works considered an asset</w:t>
            </w:r>
          </w:p>
          <w:p w14:paraId="2297A346" w14:textId="60D1C3B4" w:rsidR="00BE2CC0" w:rsidRPr="0036119B" w:rsidRDefault="00EE4CFD" w:rsidP="00D3250B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</w:pPr>
            <w:r w:rsidRPr="00D3250B">
              <w:rPr>
                <w:rFonts w:asciiTheme="majorHAnsi" w:hAnsiTheme="majorHAnsi" w:cs="Verdana"/>
                <w:color w:val="262626"/>
              </w:rPr>
              <w:t>M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>ust have</w:t>
            </w:r>
            <w:r w:rsidRPr="00D3250B">
              <w:rPr>
                <w:rFonts w:asciiTheme="majorHAnsi" w:hAnsiTheme="majorHAnsi" w:cs="Verdana"/>
                <w:color w:val="262626"/>
              </w:rPr>
              <w:t>,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 or be willing to obtain</w:t>
            </w:r>
            <w:r w:rsidRPr="00D3250B">
              <w:rPr>
                <w:rFonts w:asciiTheme="majorHAnsi" w:hAnsiTheme="majorHAnsi" w:cs="Verdana"/>
                <w:color w:val="262626"/>
              </w:rPr>
              <w:t>,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No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va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S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cotia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D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epartment of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E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nvironment and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C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limate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C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>hange certifications in water distribution and wastewater collection</w:t>
            </w:r>
          </w:p>
        </w:tc>
      </w:tr>
      <w:tr w:rsidR="00386B78" w:rsidRPr="00B475DD" w14:paraId="0FF6AC0C" w14:textId="77777777" w:rsidTr="00D3250B">
        <w:tc>
          <w:tcPr>
            <w:tcW w:w="1818" w:type="dxa"/>
            <w:shd w:val="clear" w:color="auto" w:fill="DBE5F1" w:themeFill="accent1" w:themeFillTint="33"/>
          </w:tcPr>
          <w:p w14:paraId="1F8085AB" w14:textId="77777777" w:rsidR="0012566B" w:rsidRPr="00675772" w:rsidRDefault="0012566B" w:rsidP="00675772">
            <w:pPr>
              <w:pStyle w:val="Details"/>
            </w:pPr>
            <w:r w:rsidRPr="00675772">
              <w:t>Reviewed By:</w:t>
            </w:r>
          </w:p>
        </w:tc>
        <w:tc>
          <w:tcPr>
            <w:tcW w:w="3510" w:type="dxa"/>
            <w:gridSpan w:val="3"/>
          </w:tcPr>
          <w:p w14:paraId="2094B0F6" w14:textId="77777777" w:rsidR="0012566B" w:rsidRPr="00675772" w:rsidRDefault="0012566B" w:rsidP="007A2EC2">
            <w:pPr>
              <w:pStyle w:val="Details"/>
            </w:pPr>
          </w:p>
        </w:tc>
        <w:tc>
          <w:tcPr>
            <w:tcW w:w="1170" w:type="dxa"/>
            <w:tcBorders>
              <w:bottom w:val="single" w:sz="4" w:space="0" w:color="000000"/>
            </w:tcBorders>
            <w:shd w:val="clear" w:color="auto" w:fill="DBE5F1" w:themeFill="accent1" w:themeFillTint="33"/>
          </w:tcPr>
          <w:p w14:paraId="03559DEB" w14:textId="77777777" w:rsidR="0012566B" w:rsidRPr="00675772" w:rsidRDefault="0012566B" w:rsidP="00675772">
            <w:pPr>
              <w:pStyle w:val="Details"/>
            </w:pPr>
            <w:r w:rsidRPr="00675772">
              <w:t>Date:</w:t>
            </w:r>
          </w:p>
        </w:tc>
        <w:tc>
          <w:tcPr>
            <w:tcW w:w="3078" w:type="dxa"/>
            <w:gridSpan w:val="2"/>
          </w:tcPr>
          <w:p w14:paraId="0697FDF7" w14:textId="77777777" w:rsidR="0012566B" w:rsidRPr="00675772" w:rsidRDefault="0012566B" w:rsidP="00BE2CC0">
            <w:pPr>
              <w:pStyle w:val="Details"/>
            </w:pPr>
          </w:p>
        </w:tc>
      </w:tr>
      <w:tr w:rsidR="00386B78" w:rsidRPr="00B475DD" w14:paraId="4A787D4A" w14:textId="77777777" w:rsidTr="00D3250B">
        <w:tc>
          <w:tcPr>
            <w:tcW w:w="1818" w:type="dxa"/>
            <w:shd w:val="clear" w:color="auto" w:fill="DBE5F1" w:themeFill="accent1" w:themeFillTint="33"/>
          </w:tcPr>
          <w:p w14:paraId="05330E7F" w14:textId="77777777" w:rsidR="0012566B" w:rsidRPr="00675772" w:rsidRDefault="0012566B" w:rsidP="00675772">
            <w:pPr>
              <w:pStyle w:val="Details"/>
            </w:pPr>
            <w:r w:rsidRPr="00675772">
              <w:t>Approved By:</w:t>
            </w:r>
          </w:p>
        </w:tc>
        <w:tc>
          <w:tcPr>
            <w:tcW w:w="3510" w:type="dxa"/>
            <w:gridSpan w:val="3"/>
          </w:tcPr>
          <w:p w14:paraId="12BFD237" w14:textId="77777777" w:rsidR="0012566B" w:rsidRPr="00675772" w:rsidRDefault="0012566B" w:rsidP="00E50EC5">
            <w:pPr>
              <w:pStyle w:val="Details"/>
            </w:pPr>
          </w:p>
        </w:tc>
        <w:tc>
          <w:tcPr>
            <w:tcW w:w="1170" w:type="dxa"/>
            <w:shd w:val="clear" w:color="auto" w:fill="DBE5F1" w:themeFill="accent1" w:themeFillTint="33"/>
          </w:tcPr>
          <w:p w14:paraId="63F044AC" w14:textId="77777777" w:rsidR="0012566B" w:rsidRPr="00675772" w:rsidRDefault="0012566B" w:rsidP="00675772">
            <w:pPr>
              <w:pStyle w:val="Details"/>
            </w:pPr>
            <w:r w:rsidRPr="00675772">
              <w:t>Date:</w:t>
            </w:r>
          </w:p>
        </w:tc>
        <w:tc>
          <w:tcPr>
            <w:tcW w:w="3078" w:type="dxa"/>
            <w:gridSpan w:val="2"/>
          </w:tcPr>
          <w:p w14:paraId="13875946" w14:textId="77777777" w:rsidR="0012566B" w:rsidRPr="00675772" w:rsidRDefault="0012566B" w:rsidP="00675772">
            <w:pPr>
              <w:pStyle w:val="Details"/>
            </w:pPr>
          </w:p>
        </w:tc>
      </w:tr>
      <w:tr w:rsidR="00386B78" w:rsidRPr="00B475DD" w14:paraId="37063E8C" w14:textId="77777777" w:rsidTr="00D3250B">
        <w:tc>
          <w:tcPr>
            <w:tcW w:w="1818" w:type="dxa"/>
            <w:shd w:val="clear" w:color="auto" w:fill="DBE5F1" w:themeFill="accent1" w:themeFillTint="33"/>
          </w:tcPr>
          <w:p w14:paraId="0B6B55D4" w14:textId="77777777" w:rsidR="0012566B" w:rsidRPr="00675772" w:rsidRDefault="0014076C" w:rsidP="00675772">
            <w:pPr>
              <w:pStyle w:val="Details"/>
            </w:pPr>
            <w:r w:rsidRPr="00675772">
              <w:t>Last Updated By:</w:t>
            </w:r>
          </w:p>
        </w:tc>
        <w:tc>
          <w:tcPr>
            <w:tcW w:w="3510" w:type="dxa"/>
            <w:gridSpan w:val="3"/>
          </w:tcPr>
          <w:p w14:paraId="2FC8669B" w14:textId="77777777" w:rsidR="0012566B" w:rsidRPr="00675772" w:rsidRDefault="002930B2" w:rsidP="003E4CDE">
            <w:pPr>
              <w:pStyle w:val="Details"/>
            </w:pPr>
            <w:r>
              <w:t xml:space="preserve">Chris Boudreau, </w:t>
            </w:r>
            <w:proofErr w:type="spellStart"/>
            <w:r>
              <w:t>P.Eng</w:t>
            </w:r>
            <w:proofErr w:type="spellEnd"/>
          </w:p>
        </w:tc>
        <w:tc>
          <w:tcPr>
            <w:tcW w:w="1170" w:type="dxa"/>
            <w:shd w:val="clear" w:color="auto" w:fill="DBE5F1" w:themeFill="accent1" w:themeFillTint="33"/>
          </w:tcPr>
          <w:p w14:paraId="361511D0" w14:textId="77777777" w:rsidR="0012566B" w:rsidRPr="00675772" w:rsidRDefault="0012566B" w:rsidP="00675772">
            <w:pPr>
              <w:pStyle w:val="Details"/>
            </w:pPr>
            <w:r w:rsidRPr="00675772">
              <w:t>Date/Time:</w:t>
            </w:r>
          </w:p>
        </w:tc>
        <w:tc>
          <w:tcPr>
            <w:tcW w:w="3078" w:type="dxa"/>
            <w:gridSpan w:val="2"/>
          </w:tcPr>
          <w:p w14:paraId="615939AB" w14:textId="37F01B31" w:rsidR="0012566B" w:rsidRPr="00675772" w:rsidRDefault="00CB1581" w:rsidP="006A347F">
            <w:pPr>
              <w:pStyle w:val="Details"/>
            </w:pPr>
            <w:r>
              <w:t>June</w:t>
            </w:r>
            <w:r w:rsidR="002930B2">
              <w:t xml:space="preserve"> </w:t>
            </w:r>
            <w:r>
              <w:t>14</w:t>
            </w:r>
            <w:r w:rsidR="002930B2">
              <w:t>, 202</w:t>
            </w:r>
            <w:r>
              <w:t>4</w:t>
            </w:r>
          </w:p>
        </w:tc>
      </w:tr>
    </w:tbl>
    <w:p w14:paraId="059A4A25" w14:textId="77777777" w:rsidR="006C5CCB" w:rsidRPr="00675772" w:rsidRDefault="006C5CCB" w:rsidP="00D3250B"/>
    <w:sectPr w:rsidR="006C5CCB" w:rsidRPr="00675772" w:rsidSect="00DB4F41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AC7198" w14:textId="77777777" w:rsidR="00726073" w:rsidRDefault="00726073" w:rsidP="00037D55">
      <w:pPr>
        <w:spacing w:before="0" w:after="0"/>
      </w:pPr>
      <w:r>
        <w:separator/>
      </w:r>
    </w:p>
  </w:endnote>
  <w:endnote w:type="continuationSeparator" w:id="0">
    <w:p w14:paraId="5DAD8410" w14:textId="77777777" w:rsidR="00726073" w:rsidRDefault="00726073" w:rsidP="00037D5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4B8D6B" w14:textId="77777777" w:rsidR="00726073" w:rsidRDefault="004D20BD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32D4E">
      <w:rPr>
        <w:noProof/>
      </w:rPr>
      <w:t>1</w:t>
    </w:r>
    <w:r>
      <w:rPr>
        <w:noProof/>
      </w:rPr>
      <w:fldChar w:fldCharType="end"/>
    </w:r>
  </w:p>
  <w:p w14:paraId="417D2E25" w14:textId="77777777" w:rsidR="00726073" w:rsidRDefault="007260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BF8095" w14:textId="77777777" w:rsidR="00726073" w:rsidRDefault="00726073" w:rsidP="00037D55">
      <w:pPr>
        <w:spacing w:before="0" w:after="0"/>
      </w:pPr>
      <w:r>
        <w:separator/>
      </w:r>
    </w:p>
  </w:footnote>
  <w:footnote w:type="continuationSeparator" w:id="0">
    <w:p w14:paraId="0CDC734A" w14:textId="77777777" w:rsidR="00726073" w:rsidRDefault="00726073" w:rsidP="00037D55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CDFBE7" w14:textId="77777777" w:rsidR="004D20BD" w:rsidRDefault="004D20BD" w:rsidP="004D20BD">
    <w:pPr>
      <w:pStyle w:val="Companyname"/>
      <w:jc w:val="center"/>
    </w:pPr>
    <w:r>
      <w:rPr>
        <w:noProof/>
        <w:lang w:val="en-CA" w:eastAsia="en-CA"/>
      </w:rPr>
      <w:drawing>
        <wp:inline distT="0" distB="0" distL="0" distR="0" wp14:anchorId="659C081C" wp14:editId="2DEFFCEE">
          <wp:extent cx="2619375" cy="638175"/>
          <wp:effectExtent l="0" t="0" r="9525" b="9525"/>
          <wp:docPr id="11" name="Picture 11" descr="C:\Users\CABOUD~1\AppData\Local\Temp\notes97E53A\Richmond Count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ABOUD~1\AppData\Local\Temp\notes97E53A\Richmond Count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93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52E6E34"/>
    <w:lvl w:ilvl="0">
      <w:numFmt w:val="bullet"/>
      <w:lvlText w:val="*"/>
      <w:lvlJc w:val="left"/>
    </w:lvl>
  </w:abstractNum>
  <w:abstractNum w:abstractNumId="1" w15:restartNumberingAfterBreak="0">
    <w:nsid w:val="061A38E7"/>
    <w:multiLevelType w:val="hybridMultilevel"/>
    <w:tmpl w:val="B8C017BA"/>
    <w:lvl w:ilvl="0" w:tplc="D2303996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B23E7"/>
    <w:multiLevelType w:val="hybridMultilevel"/>
    <w:tmpl w:val="1BDAF13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52E6E3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66632"/>
    <w:multiLevelType w:val="hybridMultilevel"/>
    <w:tmpl w:val="BA16749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7813D7"/>
    <w:multiLevelType w:val="hybridMultilevel"/>
    <w:tmpl w:val="BB24D0A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9359A8"/>
    <w:multiLevelType w:val="hybridMultilevel"/>
    <w:tmpl w:val="9DB0133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FF10D20"/>
    <w:multiLevelType w:val="hybridMultilevel"/>
    <w:tmpl w:val="81E0D4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5BE1331"/>
    <w:multiLevelType w:val="hybridMultilevel"/>
    <w:tmpl w:val="09C08DD0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9C81E46"/>
    <w:multiLevelType w:val="hybridMultilevel"/>
    <w:tmpl w:val="4CA2656C"/>
    <w:lvl w:ilvl="0" w:tplc="38684168">
      <w:start w:val="1"/>
      <w:numFmt w:val="bullet"/>
      <w:pStyle w:val="Bulleted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A254EA"/>
    <w:multiLevelType w:val="hybridMultilevel"/>
    <w:tmpl w:val="CB3066EA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657B82"/>
    <w:multiLevelType w:val="hybridMultilevel"/>
    <w:tmpl w:val="F2A2D612"/>
    <w:lvl w:ilvl="0" w:tplc="7ED0822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632423" w:themeColor="accent2" w:themeShade="8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F745CD"/>
    <w:multiLevelType w:val="hybridMultilevel"/>
    <w:tmpl w:val="560C90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A1374B"/>
    <w:multiLevelType w:val="hybridMultilevel"/>
    <w:tmpl w:val="F2C4ED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3E7094"/>
    <w:multiLevelType w:val="hybridMultilevel"/>
    <w:tmpl w:val="77FA2B7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031007"/>
    <w:multiLevelType w:val="hybridMultilevel"/>
    <w:tmpl w:val="FA5E7F8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757D8D"/>
    <w:multiLevelType w:val="hybridMultilevel"/>
    <w:tmpl w:val="C14E8020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89C427F"/>
    <w:multiLevelType w:val="hybridMultilevel"/>
    <w:tmpl w:val="A9F0CE8C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C5800A7"/>
    <w:multiLevelType w:val="hybridMultilevel"/>
    <w:tmpl w:val="60E0E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564299">
    <w:abstractNumId w:val="8"/>
  </w:num>
  <w:num w:numId="2" w16cid:durableId="1281687864">
    <w:abstractNumId w:val="1"/>
  </w:num>
  <w:num w:numId="3" w16cid:durableId="796752025">
    <w:abstractNumId w:val="1"/>
    <w:lvlOverride w:ilvl="0">
      <w:startOverride w:val="1"/>
    </w:lvlOverride>
  </w:num>
  <w:num w:numId="4" w16cid:durableId="487677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75622637">
    <w:abstractNumId w:val="10"/>
  </w:num>
  <w:num w:numId="6" w16cid:durableId="1601185437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7" w16cid:durableId="647512336">
    <w:abstractNumId w:val="7"/>
  </w:num>
  <w:num w:numId="8" w16cid:durableId="78521911">
    <w:abstractNumId w:val="9"/>
  </w:num>
  <w:num w:numId="9" w16cid:durableId="730737198">
    <w:abstractNumId w:val="2"/>
  </w:num>
  <w:num w:numId="10" w16cid:durableId="1160777113">
    <w:abstractNumId w:val="14"/>
  </w:num>
  <w:num w:numId="11" w16cid:durableId="1157459359">
    <w:abstractNumId w:val="13"/>
  </w:num>
  <w:num w:numId="12" w16cid:durableId="1498957193">
    <w:abstractNumId w:val="5"/>
  </w:num>
  <w:num w:numId="13" w16cid:durableId="186143329">
    <w:abstractNumId w:val="15"/>
  </w:num>
  <w:num w:numId="14" w16cid:durableId="48502806">
    <w:abstractNumId w:val="16"/>
  </w:num>
  <w:num w:numId="15" w16cid:durableId="243613281">
    <w:abstractNumId w:val="11"/>
  </w:num>
  <w:num w:numId="16" w16cid:durableId="647057387">
    <w:abstractNumId w:val="8"/>
  </w:num>
  <w:num w:numId="17" w16cid:durableId="369644996">
    <w:abstractNumId w:val="8"/>
  </w:num>
  <w:num w:numId="18" w16cid:durableId="38281701">
    <w:abstractNumId w:val="8"/>
  </w:num>
  <w:num w:numId="19" w16cid:durableId="1178082326">
    <w:abstractNumId w:val="4"/>
  </w:num>
  <w:num w:numId="20" w16cid:durableId="1039205188">
    <w:abstractNumId w:val="17"/>
  </w:num>
  <w:num w:numId="21" w16cid:durableId="1098599169">
    <w:abstractNumId w:val="12"/>
  </w:num>
  <w:num w:numId="22" w16cid:durableId="222921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573"/>
    <w:rsid w:val="00005795"/>
    <w:rsid w:val="000255A3"/>
    <w:rsid w:val="00030E26"/>
    <w:rsid w:val="00035AA4"/>
    <w:rsid w:val="00037D55"/>
    <w:rsid w:val="0004171D"/>
    <w:rsid w:val="00041B6E"/>
    <w:rsid w:val="00062142"/>
    <w:rsid w:val="00077A73"/>
    <w:rsid w:val="000853BC"/>
    <w:rsid w:val="00096AE4"/>
    <w:rsid w:val="000A0F92"/>
    <w:rsid w:val="000A2F99"/>
    <w:rsid w:val="000A737A"/>
    <w:rsid w:val="000C5A46"/>
    <w:rsid w:val="000C79BE"/>
    <w:rsid w:val="000E0B14"/>
    <w:rsid w:val="000E43A5"/>
    <w:rsid w:val="000E5806"/>
    <w:rsid w:val="000E6C77"/>
    <w:rsid w:val="000F0378"/>
    <w:rsid w:val="000F2008"/>
    <w:rsid w:val="000F6B6D"/>
    <w:rsid w:val="00103995"/>
    <w:rsid w:val="00114FAC"/>
    <w:rsid w:val="00117EAF"/>
    <w:rsid w:val="0012068F"/>
    <w:rsid w:val="001217B8"/>
    <w:rsid w:val="0012566B"/>
    <w:rsid w:val="0014076C"/>
    <w:rsid w:val="00144B20"/>
    <w:rsid w:val="00146875"/>
    <w:rsid w:val="00146B76"/>
    <w:rsid w:val="00147A54"/>
    <w:rsid w:val="00157C2C"/>
    <w:rsid w:val="00174307"/>
    <w:rsid w:val="00184627"/>
    <w:rsid w:val="00194EE0"/>
    <w:rsid w:val="001A24F2"/>
    <w:rsid w:val="001D60C0"/>
    <w:rsid w:val="001F467B"/>
    <w:rsid w:val="00201D1A"/>
    <w:rsid w:val="00223F44"/>
    <w:rsid w:val="002251D8"/>
    <w:rsid w:val="00241C3A"/>
    <w:rsid w:val="0024797F"/>
    <w:rsid w:val="00256B7A"/>
    <w:rsid w:val="0025795F"/>
    <w:rsid w:val="00270F54"/>
    <w:rsid w:val="00276A6F"/>
    <w:rsid w:val="002904A8"/>
    <w:rsid w:val="00291A45"/>
    <w:rsid w:val="002930B2"/>
    <w:rsid w:val="002B3040"/>
    <w:rsid w:val="002C629D"/>
    <w:rsid w:val="002D03CF"/>
    <w:rsid w:val="002E6937"/>
    <w:rsid w:val="002E7491"/>
    <w:rsid w:val="002F020E"/>
    <w:rsid w:val="00302450"/>
    <w:rsid w:val="00332D4E"/>
    <w:rsid w:val="00345072"/>
    <w:rsid w:val="003502A0"/>
    <w:rsid w:val="0036119B"/>
    <w:rsid w:val="00365061"/>
    <w:rsid w:val="00374F55"/>
    <w:rsid w:val="003829AA"/>
    <w:rsid w:val="00386B78"/>
    <w:rsid w:val="003933E4"/>
    <w:rsid w:val="003A0571"/>
    <w:rsid w:val="003E4CDE"/>
    <w:rsid w:val="003E7090"/>
    <w:rsid w:val="003F4531"/>
    <w:rsid w:val="00421D97"/>
    <w:rsid w:val="00423B30"/>
    <w:rsid w:val="00430A00"/>
    <w:rsid w:val="00464444"/>
    <w:rsid w:val="00477C4D"/>
    <w:rsid w:val="0048278E"/>
    <w:rsid w:val="00493031"/>
    <w:rsid w:val="0049715B"/>
    <w:rsid w:val="0049721F"/>
    <w:rsid w:val="00497B28"/>
    <w:rsid w:val="004A7C5B"/>
    <w:rsid w:val="004C423A"/>
    <w:rsid w:val="004D20BD"/>
    <w:rsid w:val="004E4A6E"/>
    <w:rsid w:val="00500155"/>
    <w:rsid w:val="0050623E"/>
    <w:rsid w:val="00513A8E"/>
    <w:rsid w:val="00516A0F"/>
    <w:rsid w:val="00520CAE"/>
    <w:rsid w:val="00536E11"/>
    <w:rsid w:val="0054756C"/>
    <w:rsid w:val="00547D99"/>
    <w:rsid w:val="00554294"/>
    <w:rsid w:val="00560E4C"/>
    <w:rsid w:val="00562A56"/>
    <w:rsid w:val="005666ED"/>
    <w:rsid w:val="00566F1F"/>
    <w:rsid w:val="00570B0D"/>
    <w:rsid w:val="0058293D"/>
    <w:rsid w:val="005901CA"/>
    <w:rsid w:val="00592652"/>
    <w:rsid w:val="005A339F"/>
    <w:rsid w:val="005A3B49"/>
    <w:rsid w:val="005C131F"/>
    <w:rsid w:val="005C16E4"/>
    <w:rsid w:val="005C3F3F"/>
    <w:rsid w:val="005C669E"/>
    <w:rsid w:val="005C74AB"/>
    <w:rsid w:val="005D1734"/>
    <w:rsid w:val="005E3FE3"/>
    <w:rsid w:val="005E4EE3"/>
    <w:rsid w:val="0060216F"/>
    <w:rsid w:val="00623E2C"/>
    <w:rsid w:val="00625CEB"/>
    <w:rsid w:val="0065243F"/>
    <w:rsid w:val="006630D5"/>
    <w:rsid w:val="00675772"/>
    <w:rsid w:val="00687A11"/>
    <w:rsid w:val="006A347F"/>
    <w:rsid w:val="006B253D"/>
    <w:rsid w:val="006C3597"/>
    <w:rsid w:val="006C5CCB"/>
    <w:rsid w:val="006D043E"/>
    <w:rsid w:val="006D5A0C"/>
    <w:rsid w:val="006D679C"/>
    <w:rsid w:val="006F0697"/>
    <w:rsid w:val="006F196C"/>
    <w:rsid w:val="00714C1B"/>
    <w:rsid w:val="0072317A"/>
    <w:rsid w:val="00726073"/>
    <w:rsid w:val="00741AE6"/>
    <w:rsid w:val="00751B6C"/>
    <w:rsid w:val="00765C87"/>
    <w:rsid w:val="00774232"/>
    <w:rsid w:val="00780744"/>
    <w:rsid w:val="00787F33"/>
    <w:rsid w:val="0079152D"/>
    <w:rsid w:val="00794729"/>
    <w:rsid w:val="00796626"/>
    <w:rsid w:val="007A2EC2"/>
    <w:rsid w:val="007A3341"/>
    <w:rsid w:val="007B27F1"/>
    <w:rsid w:val="007B5567"/>
    <w:rsid w:val="007B5C6E"/>
    <w:rsid w:val="007B6A52"/>
    <w:rsid w:val="007C4CFD"/>
    <w:rsid w:val="007D2F73"/>
    <w:rsid w:val="007D6674"/>
    <w:rsid w:val="007E3E45"/>
    <w:rsid w:val="007F2C82"/>
    <w:rsid w:val="008036DF"/>
    <w:rsid w:val="0080619B"/>
    <w:rsid w:val="008123E7"/>
    <w:rsid w:val="008152FC"/>
    <w:rsid w:val="00823006"/>
    <w:rsid w:val="0082558C"/>
    <w:rsid w:val="008277BB"/>
    <w:rsid w:val="008338C1"/>
    <w:rsid w:val="00851E78"/>
    <w:rsid w:val="00857B5E"/>
    <w:rsid w:val="00866EE9"/>
    <w:rsid w:val="00870573"/>
    <w:rsid w:val="00884453"/>
    <w:rsid w:val="0088660A"/>
    <w:rsid w:val="00890C9A"/>
    <w:rsid w:val="00892B37"/>
    <w:rsid w:val="00893C6C"/>
    <w:rsid w:val="008A0FCA"/>
    <w:rsid w:val="008C3FAD"/>
    <w:rsid w:val="008C474F"/>
    <w:rsid w:val="008D03D8"/>
    <w:rsid w:val="008D0916"/>
    <w:rsid w:val="008D10DD"/>
    <w:rsid w:val="008F2537"/>
    <w:rsid w:val="008F2A46"/>
    <w:rsid w:val="008F4949"/>
    <w:rsid w:val="00916018"/>
    <w:rsid w:val="0093275A"/>
    <w:rsid w:val="009330CA"/>
    <w:rsid w:val="00934380"/>
    <w:rsid w:val="00942365"/>
    <w:rsid w:val="00942526"/>
    <w:rsid w:val="00944EF8"/>
    <w:rsid w:val="0096734D"/>
    <w:rsid w:val="009715E9"/>
    <w:rsid w:val="00977A8C"/>
    <w:rsid w:val="0099370D"/>
    <w:rsid w:val="009B2C6E"/>
    <w:rsid w:val="009C4810"/>
    <w:rsid w:val="009D20C2"/>
    <w:rsid w:val="009E31A3"/>
    <w:rsid w:val="009F3C10"/>
    <w:rsid w:val="009F5BE2"/>
    <w:rsid w:val="00A01E8A"/>
    <w:rsid w:val="00A12580"/>
    <w:rsid w:val="00A13B58"/>
    <w:rsid w:val="00A359F5"/>
    <w:rsid w:val="00A463B7"/>
    <w:rsid w:val="00A57D9F"/>
    <w:rsid w:val="00A7088B"/>
    <w:rsid w:val="00A725F0"/>
    <w:rsid w:val="00A74DFE"/>
    <w:rsid w:val="00A774A4"/>
    <w:rsid w:val="00A81673"/>
    <w:rsid w:val="00A850B6"/>
    <w:rsid w:val="00A906D6"/>
    <w:rsid w:val="00AB2F04"/>
    <w:rsid w:val="00AB585F"/>
    <w:rsid w:val="00AC5012"/>
    <w:rsid w:val="00AF1474"/>
    <w:rsid w:val="00B019FC"/>
    <w:rsid w:val="00B06C72"/>
    <w:rsid w:val="00B117CA"/>
    <w:rsid w:val="00B1543A"/>
    <w:rsid w:val="00B45EE7"/>
    <w:rsid w:val="00B475DD"/>
    <w:rsid w:val="00B62C57"/>
    <w:rsid w:val="00B70B78"/>
    <w:rsid w:val="00B74FBB"/>
    <w:rsid w:val="00B77349"/>
    <w:rsid w:val="00B861F3"/>
    <w:rsid w:val="00B95098"/>
    <w:rsid w:val="00BA138D"/>
    <w:rsid w:val="00BB2F85"/>
    <w:rsid w:val="00BC43C7"/>
    <w:rsid w:val="00BD0958"/>
    <w:rsid w:val="00BE2CC0"/>
    <w:rsid w:val="00C02D26"/>
    <w:rsid w:val="00C1607C"/>
    <w:rsid w:val="00C22FD2"/>
    <w:rsid w:val="00C41450"/>
    <w:rsid w:val="00C41662"/>
    <w:rsid w:val="00C41D0F"/>
    <w:rsid w:val="00C61291"/>
    <w:rsid w:val="00C625EC"/>
    <w:rsid w:val="00C640F3"/>
    <w:rsid w:val="00C7087D"/>
    <w:rsid w:val="00C76253"/>
    <w:rsid w:val="00C96818"/>
    <w:rsid w:val="00CB1581"/>
    <w:rsid w:val="00CC4A82"/>
    <w:rsid w:val="00CC4FB8"/>
    <w:rsid w:val="00CD7555"/>
    <w:rsid w:val="00CE14F8"/>
    <w:rsid w:val="00CF22EC"/>
    <w:rsid w:val="00CF467A"/>
    <w:rsid w:val="00D16862"/>
    <w:rsid w:val="00D17CF6"/>
    <w:rsid w:val="00D23D0F"/>
    <w:rsid w:val="00D24620"/>
    <w:rsid w:val="00D26D98"/>
    <w:rsid w:val="00D3250B"/>
    <w:rsid w:val="00D32F04"/>
    <w:rsid w:val="00D57E96"/>
    <w:rsid w:val="00D659BB"/>
    <w:rsid w:val="00D834D4"/>
    <w:rsid w:val="00D9073A"/>
    <w:rsid w:val="00D92931"/>
    <w:rsid w:val="00DB4F41"/>
    <w:rsid w:val="00DB7786"/>
    <w:rsid w:val="00DB7B5C"/>
    <w:rsid w:val="00DC2EEE"/>
    <w:rsid w:val="00DD1969"/>
    <w:rsid w:val="00DE106F"/>
    <w:rsid w:val="00DF11A4"/>
    <w:rsid w:val="00DF337B"/>
    <w:rsid w:val="00DF69FE"/>
    <w:rsid w:val="00E0316A"/>
    <w:rsid w:val="00E16146"/>
    <w:rsid w:val="00E22158"/>
    <w:rsid w:val="00E23F93"/>
    <w:rsid w:val="00E25F48"/>
    <w:rsid w:val="00E42DE3"/>
    <w:rsid w:val="00E43492"/>
    <w:rsid w:val="00E4626A"/>
    <w:rsid w:val="00E50EC5"/>
    <w:rsid w:val="00E523C6"/>
    <w:rsid w:val="00E526C7"/>
    <w:rsid w:val="00E52EF8"/>
    <w:rsid w:val="00E54F4A"/>
    <w:rsid w:val="00E75C7C"/>
    <w:rsid w:val="00E90B92"/>
    <w:rsid w:val="00EA0CC0"/>
    <w:rsid w:val="00EA1019"/>
    <w:rsid w:val="00EA2B72"/>
    <w:rsid w:val="00EA68A2"/>
    <w:rsid w:val="00ED2569"/>
    <w:rsid w:val="00ED65E5"/>
    <w:rsid w:val="00EE1BAF"/>
    <w:rsid w:val="00EE4CFD"/>
    <w:rsid w:val="00F0505B"/>
    <w:rsid w:val="00F06F66"/>
    <w:rsid w:val="00F106C0"/>
    <w:rsid w:val="00F15749"/>
    <w:rsid w:val="00F207FC"/>
    <w:rsid w:val="00F31A11"/>
    <w:rsid w:val="00F33C64"/>
    <w:rsid w:val="00F414F3"/>
    <w:rsid w:val="00F45BB3"/>
    <w:rsid w:val="00F478C7"/>
    <w:rsid w:val="00F5409D"/>
    <w:rsid w:val="00F565A6"/>
    <w:rsid w:val="00F5666B"/>
    <w:rsid w:val="00F613AE"/>
    <w:rsid w:val="00F64C73"/>
    <w:rsid w:val="00F74B78"/>
    <w:rsid w:val="00F75F90"/>
    <w:rsid w:val="00F8089E"/>
    <w:rsid w:val="00F90771"/>
    <w:rsid w:val="00FA65F7"/>
    <w:rsid w:val="00FA7F28"/>
    <w:rsid w:val="00FB37B0"/>
    <w:rsid w:val="00FB6512"/>
    <w:rsid w:val="00FD39FD"/>
    <w:rsid w:val="00FF0781"/>
    <w:rsid w:val="00FF5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  <w14:docId w14:val="6E599337"/>
  <w15:docId w15:val="{57D30F19-C09E-4A4E-A20D-CABC3283C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152D"/>
    <w:pPr>
      <w:spacing w:before="60" w:after="20"/>
    </w:pPr>
    <w:rPr>
      <w:rFonts w:asciiTheme="minorHAnsi" w:hAnsiTheme="minorHAnsi"/>
      <w:szCs w:val="22"/>
    </w:rPr>
  </w:style>
  <w:style w:type="paragraph" w:styleId="Heading1">
    <w:name w:val="heading 1"/>
    <w:basedOn w:val="Normal"/>
    <w:next w:val="Normal"/>
    <w:link w:val="Heading1Char"/>
    <w:rsid w:val="0079152D"/>
    <w:pPr>
      <w:tabs>
        <w:tab w:val="left" w:pos="7185"/>
      </w:tabs>
      <w:spacing w:before="200" w:after="0"/>
      <w:ind w:left="450"/>
      <w:outlineLvl w:val="0"/>
    </w:pPr>
    <w:rPr>
      <w:rFonts w:asciiTheme="majorHAnsi" w:eastAsia="Times New Roman" w:hAnsiTheme="majorHAnsi"/>
      <w:b/>
      <w:cap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79152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C5CC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basedOn w:val="DefaultParagraphFont"/>
    <w:uiPriority w:val="99"/>
    <w:unhideWhenUsed/>
    <w:rsid w:val="00851E78"/>
    <w:rPr>
      <w:color w:val="0000FF"/>
      <w:u w:val="single"/>
    </w:rPr>
  </w:style>
  <w:style w:type="paragraph" w:customStyle="1" w:styleId="Label">
    <w:name w:val="Label"/>
    <w:basedOn w:val="Normal"/>
    <w:link w:val="LabelChar"/>
    <w:qFormat/>
    <w:rsid w:val="0079152D"/>
    <w:pPr>
      <w:spacing w:before="40"/>
    </w:pPr>
    <w:rPr>
      <w:rFonts w:asciiTheme="majorHAnsi" w:hAnsiTheme="majorHAnsi"/>
      <w:b/>
      <w:color w:val="262626"/>
    </w:rPr>
  </w:style>
  <w:style w:type="paragraph" w:customStyle="1" w:styleId="Details">
    <w:name w:val="Details"/>
    <w:basedOn w:val="Normal"/>
    <w:link w:val="DetailsChar"/>
    <w:qFormat/>
    <w:rsid w:val="00E25F48"/>
    <w:rPr>
      <w:color w:val="262626"/>
    </w:rPr>
  </w:style>
  <w:style w:type="paragraph" w:customStyle="1" w:styleId="BulletedList">
    <w:name w:val="Bulleted List"/>
    <w:basedOn w:val="Normal"/>
    <w:link w:val="BulletedListChar"/>
    <w:qFormat/>
    <w:rsid w:val="00D57E96"/>
    <w:pPr>
      <w:numPr>
        <w:numId w:val="1"/>
      </w:numPr>
    </w:pPr>
    <w:rPr>
      <w:color w:val="262626"/>
    </w:rPr>
  </w:style>
  <w:style w:type="paragraph" w:customStyle="1" w:styleId="NumberedList">
    <w:name w:val="Numbered List"/>
    <w:basedOn w:val="Details"/>
    <w:link w:val="NumberedListChar"/>
    <w:qFormat/>
    <w:rsid w:val="00D57E96"/>
    <w:pPr>
      <w:numPr>
        <w:numId w:val="2"/>
      </w:numPr>
    </w:pPr>
  </w:style>
  <w:style w:type="paragraph" w:customStyle="1" w:styleId="Notes">
    <w:name w:val="Notes"/>
    <w:basedOn w:val="Details"/>
    <w:link w:val="NotesChar"/>
    <w:qFormat/>
    <w:rsid w:val="00DC2EEE"/>
    <w:rPr>
      <w:i/>
    </w:rPr>
  </w:style>
  <w:style w:type="paragraph" w:customStyle="1" w:styleId="Descriptionlabels">
    <w:name w:val="Description labels"/>
    <w:basedOn w:val="Label"/>
    <w:link w:val="DescriptionlabelsChar"/>
    <w:qFormat/>
    <w:rsid w:val="0079152D"/>
    <w:pPr>
      <w:spacing w:before="120" w:after="120"/>
    </w:pPr>
    <w:rPr>
      <w:smallCaps/>
      <w:sz w:val="22"/>
    </w:rPr>
  </w:style>
  <w:style w:type="paragraph" w:styleId="Header">
    <w:name w:val="header"/>
    <w:basedOn w:val="Normal"/>
    <w:link w:val="HeaderChar"/>
    <w:uiPriority w:val="99"/>
    <w:unhideWhenUsed/>
    <w:rsid w:val="00037D5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37D55"/>
    <w:rPr>
      <w:szCs w:val="22"/>
    </w:rPr>
  </w:style>
  <w:style w:type="paragraph" w:styleId="Footer">
    <w:name w:val="footer"/>
    <w:basedOn w:val="Normal"/>
    <w:link w:val="FooterChar"/>
    <w:uiPriority w:val="99"/>
    <w:unhideWhenUsed/>
    <w:rsid w:val="00037D5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37D55"/>
    <w:rPr>
      <w:szCs w:val="22"/>
    </w:rPr>
  </w:style>
  <w:style w:type="character" w:customStyle="1" w:styleId="Heading1Char">
    <w:name w:val="Heading 1 Char"/>
    <w:basedOn w:val="DefaultParagraphFont"/>
    <w:link w:val="Heading1"/>
    <w:rsid w:val="0079152D"/>
    <w:rPr>
      <w:rFonts w:asciiTheme="majorHAnsi" w:eastAsia="Times New Roman" w:hAnsiTheme="majorHAnsi"/>
      <w:b/>
      <w:caps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7D55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7D55"/>
    <w:rPr>
      <w:rFonts w:ascii="Tahoma" w:hAnsi="Tahoma" w:cs="Tahoma"/>
      <w:sz w:val="16"/>
      <w:szCs w:val="16"/>
    </w:rPr>
  </w:style>
  <w:style w:type="paragraph" w:customStyle="1" w:styleId="Companyname">
    <w:name w:val="Company name"/>
    <w:basedOn w:val="Normal"/>
    <w:qFormat/>
    <w:rsid w:val="00F0505B"/>
    <w:pPr>
      <w:spacing w:after="240"/>
      <w:jc w:val="right"/>
    </w:pPr>
    <w:rPr>
      <w:b/>
      <w:sz w:val="28"/>
    </w:rPr>
  </w:style>
  <w:style w:type="character" w:styleId="PlaceholderText">
    <w:name w:val="Placeholder Text"/>
    <w:basedOn w:val="DefaultParagraphFont"/>
    <w:uiPriority w:val="99"/>
    <w:semiHidden/>
    <w:rsid w:val="000E43A5"/>
    <w:rPr>
      <w:color w:val="808080"/>
    </w:rPr>
  </w:style>
  <w:style w:type="character" w:customStyle="1" w:styleId="LabelChar">
    <w:name w:val="Label Char"/>
    <w:basedOn w:val="DefaultParagraphFont"/>
    <w:link w:val="Label"/>
    <w:rsid w:val="0079152D"/>
    <w:rPr>
      <w:rFonts w:asciiTheme="majorHAnsi" w:hAnsiTheme="majorHAnsi"/>
      <w:b/>
      <w:color w:val="262626"/>
      <w:szCs w:val="22"/>
    </w:rPr>
  </w:style>
  <w:style w:type="character" w:customStyle="1" w:styleId="DetailsChar">
    <w:name w:val="Details Char"/>
    <w:basedOn w:val="DefaultParagraphFont"/>
    <w:link w:val="Details"/>
    <w:rsid w:val="000E43A5"/>
    <w:rPr>
      <w:color w:val="262626"/>
      <w:szCs w:val="22"/>
    </w:rPr>
  </w:style>
  <w:style w:type="character" w:customStyle="1" w:styleId="BulletedListChar">
    <w:name w:val="Bulleted List Char"/>
    <w:basedOn w:val="DefaultParagraphFont"/>
    <w:link w:val="BulletedList"/>
    <w:rsid w:val="000E43A5"/>
    <w:rPr>
      <w:rFonts w:asciiTheme="minorHAnsi" w:hAnsiTheme="minorHAnsi"/>
      <w:color w:val="262626"/>
      <w:szCs w:val="22"/>
    </w:rPr>
  </w:style>
  <w:style w:type="character" w:customStyle="1" w:styleId="NotesChar">
    <w:name w:val="Notes Char"/>
    <w:basedOn w:val="DetailsChar"/>
    <w:link w:val="Notes"/>
    <w:rsid w:val="000E43A5"/>
    <w:rPr>
      <w:i/>
      <w:color w:val="262626"/>
      <w:szCs w:val="22"/>
    </w:rPr>
  </w:style>
  <w:style w:type="character" w:customStyle="1" w:styleId="NumberedListChar">
    <w:name w:val="Numbered List Char"/>
    <w:basedOn w:val="DetailsChar"/>
    <w:link w:val="NumberedList"/>
    <w:rsid w:val="000E43A5"/>
    <w:rPr>
      <w:color w:val="262626"/>
      <w:szCs w:val="22"/>
    </w:rPr>
  </w:style>
  <w:style w:type="character" w:customStyle="1" w:styleId="DescriptionlabelsChar">
    <w:name w:val="Description labels Char"/>
    <w:basedOn w:val="LabelChar"/>
    <w:link w:val="Descriptionlabels"/>
    <w:rsid w:val="0079152D"/>
    <w:rPr>
      <w:rFonts w:asciiTheme="majorHAnsi" w:hAnsiTheme="majorHAnsi"/>
      <w:b/>
      <w:smallCaps/>
      <w:color w:val="262626"/>
      <w:sz w:val="22"/>
      <w:szCs w:val="2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9152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6D5A0C"/>
    <w:pPr>
      <w:spacing w:before="0" w:after="200" w:line="276" w:lineRule="auto"/>
      <w:ind w:left="720"/>
      <w:contextualSpacing/>
    </w:pPr>
    <w:rPr>
      <w:rFonts w:ascii="Calibri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77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stanley\Application%20Data\Microsoft\Templates\JobDescription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948AB6311443E585C9A9F7404E4C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3EEC37-CE7F-433D-87B6-7A5E8D70CCCA}"/>
      </w:docPartPr>
      <w:docPartBody>
        <w:p w:rsidR="00076D1B" w:rsidRDefault="004B0FC7">
          <w:pPr>
            <w:pStyle w:val="32948AB6311443E585C9A9F7404E4C11"/>
          </w:pPr>
          <w:r w:rsidRPr="0079152D">
            <w:t>[i.e.: full-time, part-time, job share, contract, intern]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1A38E7"/>
    <w:multiLevelType w:val="hybridMultilevel"/>
    <w:tmpl w:val="B8C017BA"/>
    <w:lvl w:ilvl="0" w:tplc="D2303996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C81E46"/>
    <w:multiLevelType w:val="hybridMultilevel"/>
    <w:tmpl w:val="4CA2656C"/>
    <w:lvl w:ilvl="0" w:tplc="386841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7808951">
    <w:abstractNumId w:val="1"/>
  </w:num>
  <w:num w:numId="2" w16cid:durableId="167406698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B0FC7"/>
    <w:rsid w:val="00062EE1"/>
    <w:rsid w:val="000642C4"/>
    <w:rsid w:val="00076D1B"/>
    <w:rsid w:val="000B20FD"/>
    <w:rsid w:val="001D2099"/>
    <w:rsid w:val="00240F58"/>
    <w:rsid w:val="004445E1"/>
    <w:rsid w:val="00493031"/>
    <w:rsid w:val="004B0FC7"/>
    <w:rsid w:val="004E603F"/>
    <w:rsid w:val="0066175E"/>
    <w:rsid w:val="00675B82"/>
    <w:rsid w:val="007926F4"/>
    <w:rsid w:val="007C492E"/>
    <w:rsid w:val="00A75D1E"/>
    <w:rsid w:val="00AB65CE"/>
    <w:rsid w:val="00B65466"/>
    <w:rsid w:val="00C63237"/>
    <w:rsid w:val="00CE7800"/>
    <w:rsid w:val="00DF546A"/>
    <w:rsid w:val="00E45F0C"/>
    <w:rsid w:val="00F22F52"/>
    <w:rsid w:val="00FF7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76D1B"/>
    <w:rPr>
      <w:color w:val="808080"/>
    </w:rPr>
  </w:style>
  <w:style w:type="paragraph" w:customStyle="1" w:styleId="32948AB6311443E585C9A9F7404E4C11">
    <w:name w:val="32948AB6311443E585C9A9F7404E4C11"/>
    <w:rsid w:val="00076D1B"/>
  </w:style>
  <w:style w:type="character" w:styleId="Hyperlink">
    <w:name w:val="Hyperlink"/>
    <w:basedOn w:val="DefaultParagraphFont"/>
    <w:uiPriority w:val="99"/>
    <w:unhideWhenUsed/>
    <w:rsid w:val="00076D1B"/>
    <w:rPr>
      <w:color w:val="0000FF"/>
      <w:u w:val="singl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6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 Fifteen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/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30" ma:contentTypeDescription="Create a new document." ma:contentTypeScope="" ma:versionID="b6358c8e9ccf10d22debe3a56dce56ac"/>
</file>

<file path=customXml/itemProps1.xml><?xml version="1.0" encoding="utf-8"?>
<ds:datastoreItem xmlns:ds="http://schemas.openxmlformats.org/officeDocument/2006/customXml" ds:itemID="{20295FC6-B495-4B0B-92B0-4D170825A8A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9F1CD21-8BE3-4FA9-B975-EE4105A76E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3F18664-16A7-4D38-B0D5-319CDC2F847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0BB4E21-2BB4-45F7-9409-5FB698571266}">
  <ds:schemaRefs>
    <ds:schemaRef ds:uri="http://schemas.microsoft.com/office/2006/metadata/contentType"/>
    <ds:schemaRef ds:uri="http://schemas.microsoft.com/office/2006/metadata/properties/metaAttribut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JobDescriptionForm</Template>
  <TotalTime>2768</TotalTime>
  <Pages>2</Pages>
  <Words>367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2461</CharactersWithSpaces>
  <SharedDoc>false</SharedDoc>
  <HLinks>
    <vt:vector size="18" baseType="variant">
      <vt:variant>
        <vt:i4>2097256</vt:i4>
      </vt:variant>
      <vt:variant>
        <vt:i4>6</vt:i4>
      </vt:variant>
      <vt:variant>
        <vt:i4>0</vt:i4>
      </vt:variant>
      <vt:variant>
        <vt:i4>5</vt:i4>
      </vt:variant>
      <vt:variant>
        <vt:lpwstr>http://www.monster.com/</vt:lpwstr>
      </vt:variant>
      <vt:variant>
        <vt:lpwstr/>
      </vt:variant>
      <vt:variant>
        <vt:i4>6881366</vt:i4>
      </vt:variant>
      <vt:variant>
        <vt:i4>3</vt:i4>
      </vt:variant>
      <vt:variant>
        <vt:i4>0</vt:i4>
      </vt:variant>
      <vt:variant>
        <vt:i4>5</vt:i4>
      </vt:variant>
      <vt:variant>
        <vt:lpwstr>mailto:someone@example.com</vt:lpwstr>
      </vt:variant>
      <vt:variant>
        <vt:lpwstr/>
      </vt:variant>
      <vt:variant>
        <vt:i4>2097256</vt:i4>
      </vt:variant>
      <vt:variant>
        <vt:i4>0</vt:i4>
      </vt:variant>
      <vt:variant>
        <vt:i4>0</vt:i4>
      </vt:variant>
      <vt:variant>
        <vt:i4>5</vt:i4>
      </vt:variant>
      <vt:variant>
        <vt:lpwstr>http://www.monster.com/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 A. Boudreau</dc:creator>
  <cp:lastModifiedBy>Chris Boudreau</cp:lastModifiedBy>
  <cp:revision>11</cp:revision>
  <cp:lastPrinted>2024-06-21T16:59:00Z</cp:lastPrinted>
  <dcterms:created xsi:type="dcterms:W3CDTF">2024-06-14T16:54:00Z</dcterms:created>
  <dcterms:modified xsi:type="dcterms:W3CDTF">2024-06-21T18:14:00Z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TC103571649990</vt:lpwstr>
  </property>
</Properties>
</file>